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C3B" w:rsidRPr="00F77DC3" w:rsidRDefault="00905C3B" w:rsidP="00F77DC3">
      <w:pPr>
        <w:spacing w:line="36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77DC3">
        <w:rPr>
          <w:rFonts w:ascii="Times New Roman" w:hAnsi="Times New Roman"/>
          <w:b/>
          <w:sz w:val="28"/>
          <w:szCs w:val="28"/>
        </w:rPr>
        <w:t>Информация</w:t>
      </w:r>
    </w:p>
    <w:p w:rsidR="00905C3B" w:rsidRPr="00F77DC3" w:rsidRDefault="00905C3B" w:rsidP="00F77DC3">
      <w:pPr>
        <w:spacing w:line="36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77DC3">
        <w:rPr>
          <w:rFonts w:ascii="Times New Roman" w:hAnsi="Times New Roman"/>
          <w:b/>
          <w:sz w:val="28"/>
          <w:szCs w:val="28"/>
        </w:rPr>
        <w:t>о заседании координационного Совета по направлению «Экология»</w:t>
      </w:r>
    </w:p>
    <w:p w:rsidR="00905C3B" w:rsidRDefault="00905C3B" w:rsidP="00F33B10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62F03">
        <w:rPr>
          <w:rFonts w:ascii="Times New Roman" w:hAnsi="Times New Roman"/>
          <w:sz w:val="28"/>
          <w:szCs w:val="28"/>
        </w:rPr>
        <w:t>15 января 2014 года в МБОУ СОШ №34 состоялось открытое заседание координационного Совета по направлению «Экология». В работе координационного Совета приняли участие 33 лидера из числа учащихся и педагогов</w:t>
      </w:r>
      <w:r w:rsidRPr="009F7EFF">
        <w:rPr>
          <w:rFonts w:ascii="Times New Roman" w:hAnsi="Times New Roman"/>
          <w:sz w:val="28"/>
          <w:szCs w:val="28"/>
        </w:rPr>
        <w:t xml:space="preserve"> экологических отрядов</w:t>
      </w:r>
      <w:r w:rsidRPr="00F62F03">
        <w:rPr>
          <w:rFonts w:ascii="Times New Roman" w:hAnsi="Times New Roman"/>
          <w:sz w:val="28"/>
          <w:szCs w:val="28"/>
        </w:rPr>
        <w:t xml:space="preserve">   14 ОУ г.о. Самара.</w:t>
      </w:r>
    </w:p>
    <w:p w:rsidR="00905C3B" w:rsidRPr="00CE7887" w:rsidRDefault="00905C3B" w:rsidP="00CE7887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CE7887">
        <w:rPr>
          <w:rFonts w:ascii="Times New Roman" w:hAnsi="Times New Roman"/>
          <w:sz w:val="28"/>
          <w:szCs w:val="28"/>
        </w:rPr>
        <w:t>На повестку дня были вынесены следующие вопросы:</w:t>
      </w:r>
    </w:p>
    <w:p w:rsidR="00905C3B" w:rsidRDefault="00905C3B" w:rsidP="00CE788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Утверждение состава координационного Совета;</w:t>
      </w:r>
    </w:p>
    <w:p w:rsidR="00905C3B" w:rsidRPr="009F7EFF" w:rsidRDefault="00905C3B" w:rsidP="00CE788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F7EFF">
        <w:rPr>
          <w:rFonts w:ascii="Times New Roman" w:hAnsi="Times New Roman"/>
          <w:sz w:val="28"/>
          <w:szCs w:val="28"/>
        </w:rPr>
        <w:t>Утверждение плана работы направления на 1 полугодие 2015 года</w:t>
      </w:r>
      <w:r>
        <w:rPr>
          <w:rFonts w:ascii="Times New Roman" w:hAnsi="Times New Roman"/>
          <w:sz w:val="28"/>
          <w:szCs w:val="28"/>
        </w:rPr>
        <w:t>;</w:t>
      </w:r>
    </w:p>
    <w:p w:rsidR="00905C3B" w:rsidRDefault="00905C3B" w:rsidP="00CE788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F7EFF">
        <w:rPr>
          <w:rFonts w:ascii="Times New Roman" w:hAnsi="Times New Roman"/>
          <w:sz w:val="28"/>
          <w:szCs w:val="28"/>
        </w:rPr>
        <w:t>Реализация городских сетевых проектов «Зелёный трамвай», «Экологическая Интернет  - газета», «Ботаническому саду города -  наше внимание и забота»</w:t>
      </w:r>
    </w:p>
    <w:p w:rsidR="00905C3B" w:rsidRPr="009E3705" w:rsidRDefault="00905C3B" w:rsidP="009E3705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Взаимодействие экологических отрядов города с школой-интернатом №117</w:t>
      </w:r>
    </w:p>
    <w:p w:rsidR="00905C3B" w:rsidRPr="009E3705" w:rsidRDefault="00905C3B" w:rsidP="009E3705">
      <w:pPr>
        <w:pStyle w:val="ListParagraph"/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Совет утвердил перспективный план работы направления на 1 полугодие 2015 года, план взаимодействия экологических отрядов  образовательных учреждений с ботаническим садом города.</w:t>
      </w:r>
    </w:p>
    <w:p w:rsidR="00905C3B" w:rsidRPr="009F7EFF" w:rsidRDefault="00905C3B" w:rsidP="009E3705">
      <w:pPr>
        <w:pStyle w:val="ListParagraph"/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Координатор </w:t>
      </w:r>
      <w:r w:rsidRPr="009F7EFF">
        <w:rPr>
          <w:rFonts w:ascii="Times New Roman" w:hAnsi="Times New Roman"/>
          <w:sz w:val="28"/>
          <w:szCs w:val="28"/>
        </w:rPr>
        <w:t xml:space="preserve"> направления «Экология», </w:t>
      </w:r>
    </w:p>
    <w:p w:rsidR="00905C3B" w:rsidRDefault="00905C3B" w:rsidP="009E3705">
      <w:pPr>
        <w:pStyle w:val="ListParagraph"/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9F7EFF">
        <w:rPr>
          <w:rFonts w:ascii="Times New Roman" w:hAnsi="Times New Roman"/>
          <w:sz w:val="28"/>
          <w:szCs w:val="28"/>
        </w:rPr>
        <w:t xml:space="preserve">заместитель директора по ВР МБОУ СОШ №34 </w:t>
      </w:r>
    </w:p>
    <w:p w:rsidR="00905C3B" w:rsidRPr="009E3705" w:rsidRDefault="00905C3B" w:rsidP="009E3705">
      <w:pPr>
        <w:pStyle w:val="ListParagraph"/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Семёнова  И.А.</w:t>
      </w:r>
    </w:p>
    <w:p w:rsidR="00905C3B" w:rsidRPr="005A5406" w:rsidRDefault="00905C3B" w:rsidP="00DF1E9A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0;margin-top:7.2pt;width:467.05pt;height:309.6pt;z-index:-251658240;visibility:visible;mso-wrap-distance-top:.96pt;mso-wrap-distance-right:9.71pt;mso-wrap-distance-bottom:1.24pt" wrapcoords="451 523 347 680 312 20659 451 21077 485 21077 21115 21077 21149 21077 21288 20659 21323 1308 21219 680 21149 523 451 523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">
            <v:imagedata r:id="rId5" o:title=""/>
            <o:lock v:ext="edit" aspectratio="f"/>
            <w10:wrap type="through"/>
          </v:shape>
        </w:pict>
      </w:r>
    </w:p>
    <w:sectPr w:rsidR="00905C3B" w:rsidRPr="005A5406" w:rsidSect="00F77DC3">
      <w:pgSz w:w="11906" w:h="16838"/>
      <w:pgMar w:top="719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7A07D9"/>
    <w:multiLevelType w:val="hybridMultilevel"/>
    <w:tmpl w:val="63F2A1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03C7"/>
    <w:rsid w:val="000A658E"/>
    <w:rsid w:val="001B15C4"/>
    <w:rsid w:val="0032785F"/>
    <w:rsid w:val="005003C7"/>
    <w:rsid w:val="005A5406"/>
    <w:rsid w:val="005B3504"/>
    <w:rsid w:val="007C6FBA"/>
    <w:rsid w:val="00905C3B"/>
    <w:rsid w:val="009E3705"/>
    <w:rsid w:val="009F7EFF"/>
    <w:rsid w:val="00AA2BC3"/>
    <w:rsid w:val="00CE7887"/>
    <w:rsid w:val="00DE0779"/>
    <w:rsid w:val="00DF1E9A"/>
    <w:rsid w:val="00EA62AA"/>
    <w:rsid w:val="00F33B10"/>
    <w:rsid w:val="00F62F03"/>
    <w:rsid w:val="00F77D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BC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B15C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CE78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E3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E37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90</TotalTime>
  <Pages>1</Pages>
  <Words>144</Words>
  <Characters>825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</dc:creator>
  <cp:keywords/>
  <dc:description/>
  <cp:lastModifiedBy>Zver</cp:lastModifiedBy>
  <cp:revision>7</cp:revision>
  <dcterms:created xsi:type="dcterms:W3CDTF">2015-01-16T05:49:00Z</dcterms:created>
  <dcterms:modified xsi:type="dcterms:W3CDTF">2015-01-18T17:58:00Z</dcterms:modified>
</cp:coreProperties>
</file>